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2E" w:rsidRDefault="0042292E" w:rsidP="009A3CF2">
      <w:pPr>
        <w:pStyle w:val="TitlePage15Space"/>
        <w:rPr>
          <w:u w:val="single"/>
        </w:rPr>
      </w:pPr>
      <w:r>
        <w:rPr>
          <w:u w:val="single"/>
        </w:rPr>
        <w:t>Project Title</w:t>
      </w:r>
    </w:p>
    <w:p w:rsidR="00047344" w:rsidRDefault="006702BC" w:rsidP="009A3CF2">
      <w:pPr>
        <w:pStyle w:val="TitlePage15Space"/>
      </w:pPr>
      <w:r>
        <w:rPr>
          <w:u w:val="single"/>
        </w:rPr>
        <w:t xml:space="preserve">Interim Report </w:t>
      </w:r>
      <w:r w:rsidR="00047344">
        <w:rPr>
          <w:u w:val="single"/>
        </w:rPr>
        <w:t xml:space="preserve">Sample and </w:t>
      </w:r>
      <w:proofErr w:type="spellStart"/>
      <w:r w:rsidR="00047344">
        <w:rPr>
          <w:u w:val="single"/>
        </w:rPr>
        <w:t>Guildline</w:t>
      </w:r>
      <w:proofErr w:type="spellEnd"/>
      <w:r w:rsidR="000A031E" w:rsidRPr="00720A0C">
        <w:rPr>
          <w:u w:val="single"/>
        </w:rPr>
        <w:br/>
      </w:r>
      <w:r w:rsidR="00496752" w:rsidRPr="00720A0C">
        <w:rPr>
          <w:u w:val="single"/>
        </w:rPr>
        <w:br/>
      </w:r>
      <w:proofErr w:type="gramStart"/>
      <w:r w:rsidR="00496752" w:rsidRPr="00720A0C">
        <w:t>by</w:t>
      </w:r>
      <w:proofErr w:type="gramEnd"/>
      <w:r w:rsidR="000A031E" w:rsidRPr="00720A0C">
        <w:br/>
      </w:r>
      <w:r w:rsidR="00496752" w:rsidRPr="00720A0C">
        <w:br/>
      </w:r>
      <w:r w:rsidR="00047344">
        <w:t>[You and your project partners’ name list</w:t>
      </w:r>
      <w:r w:rsidR="0042292E">
        <w:t>, V#</w:t>
      </w:r>
      <w:r w:rsidR="00047344">
        <w:t>]</w:t>
      </w:r>
    </w:p>
    <w:p w:rsidR="00597800" w:rsidRDefault="00597800" w:rsidP="009A3CF2">
      <w:pPr>
        <w:pStyle w:val="TitlePage15Space"/>
      </w:pPr>
      <w:r>
        <w:t>Group: #</w:t>
      </w:r>
    </w:p>
    <w:p w:rsidR="00047344" w:rsidRDefault="00047344" w:rsidP="009A3CF2">
      <w:pPr>
        <w:pStyle w:val="TitlePage15Space"/>
      </w:pPr>
      <w:r>
        <w:t>Supervisor: [Supervisor’s name]</w:t>
      </w:r>
    </w:p>
    <w:p w:rsidR="00496752" w:rsidRPr="00720A0C" w:rsidRDefault="006702BC" w:rsidP="009A3CF2">
      <w:pPr>
        <w:pStyle w:val="TitlePage15Space"/>
      </w:pPr>
      <w:r>
        <w:t>Due: Oct. 16</w:t>
      </w:r>
      <w:r w:rsidR="00F75B55">
        <w:t>, 2012</w:t>
      </w:r>
      <w:r w:rsidR="00496752" w:rsidRPr="00720A0C">
        <w:br/>
      </w:r>
      <w:r w:rsidR="00496752" w:rsidRPr="00720A0C">
        <w:br/>
      </w:r>
      <w:r w:rsidR="000A031E" w:rsidRPr="00720A0C">
        <w:br/>
      </w:r>
      <w:r w:rsidR="00496752" w:rsidRPr="00720A0C">
        <w:br/>
      </w:r>
    </w:p>
    <w:p w:rsidR="00496752" w:rsidRPr="00720A0C" w:rsidRDefault="000A031E">
      <w:pPr>
        <w:pStyle w:val="TitlePageDoubleSpace"/>
      </w:pPr>
      <w:r w:rsidRPr="00720A0C">
        <w:br/>
      </w:r>
      <w:r w:rsidRPr="00720A0C">
        <w:br/>
      </w:r>
      <w:r w:rsidRPr="00720A0C">
        <w:br/>
      </w:r>
      <w:r w:rsidRPr="00720A0C">
        <w:br/>
      </w:r>
      <w:r w:rsidRPr="00720A0C">
        <w:br/>
      </w:r>
      <w:r w:rsidRPr="00720A0C">
        <w:br/>
      </w:r>
      <w:r w:rsidRPr="00720A0C">
        <w:br/>
      </w:r>
      <w:r w:rsidRPr="00720A0C">
        <w:br/>
      </w:r>
    </w:p>
    <w:p w:rsidR="00496752" w:rsidRPr="00720A0C" w:rsidRDefault="00496752">
      <w:pPr>
        <w:pStyle w:val="TitlePage15Space"/>
      </w:pPr>
      <w:r w:rsidRPr="00720A0C">
        <w:sym w:font="Symbol" w:char="F0E3"/>
      </w:r>
      <w:r w:rsidR="00047344">
        <w:t>Dept. Electrical and Computer Engineering</w:t>
      </w:r>
      <w:r w:rsidRPr="00720A0C">
        <w:br/>
        <w:t>University of Victoria</w:t>
      </w:r>
      <w:r w:rsidRPr="00720A0C">
        <w:br/>
      </w:r>
    </w:p>
    <w:p w:rsidR="00496752" w:rsidRPr="00720A0C" w:rsidRDefault="00496752">
      <w:pPr>
        <w:pStyle w:val="TitlePageSingleSpace"/>
      </w:pPr>
      <w:r w:rsidRPr="00720A0C">
        <w:t xml:space="preserve">All rights reserved. This </w:t>
      </w:r>
      <w:r w:rsidR="00047344">
        <w:t>report</w:t>
      </w:r>
      <w:r w:rsidRPr="00720A0C">
        <w:t xml:space="preserve"> may not be reproduced in whole or in part, by photocopy </w:t>
      </w:r>
      <w:proofErr w:type="gramStart"/>
      <w:r w:rsidRPr="00720A0C">
        <w:t>or</w:t>
      </w:r>
      <w:proofErr w:type="gramEnd"/>
      <w:r w:rsidRPr="00720A0C">
        <w:t xml:space="preserve"> other means, without the permission of the author.</w:t>
      </w:r>
    </w:p>
    <w:p w:rsidR="00496752" w:rsidRPr="00720A0C" w:rsidRDefault="00496752">
      <w:pPr>
        <w:sectPr w:rsidR="00496752" w:rsidRPr="00720A0C" w:rsidSect="002502E0">
          <w:headerReference w:type="even" r:id="rId8"/>
          <w:headerReference w:type="default" r:id="rId9"/>
          <w:footerReference w:type="even" r:id="rId10"/>
          <w:pgSz w:w="12240" w:h="15840"/>
          <w:pgMar w:top="1440" w:right="1440" w:bottom="1440" w:left="2160" w:header="1077" w:footer="720" w:gutter="0"/>
          <w:pgNumType w:fmt="lowerRoman" w:start="1"/>
          <w:cols w:space="720"/>
          <w:titlePg/>
        </w:sectPr>
      </w:pPr>
    </w:p>
    <w:p w:rsidR="00496752" w:rsidRPr="00720A0C" w:rsidRDefault="00496752" w:rsidP="0042292E">
      <w:pPr>
        <w:pStyle w:val="Heading1"/>
        <w:jc w:val="left"/>
      </w:pPr>
    </w:p>
    <w:p w:rsidR="00C466E1" w:rsidRDefault="00C466E1">
      <w:pPr>
        <w:pStyle w:val="BodyDoubleSpace"/>
      </w:pPr>
      <w:r>
        <w:t xml:space="preserve">Email </w:t>
      </w:r>
      <w:hyperlink r:id="rId11" w:history="1">
        <w:r w:rsidRPr="00054A7E">
          <w:rPr>
            <w:rStyle w:val="Hyperlink"/>
          </w:rPr>
          <w:t>taolu@ece.uvic.ca</w:t>
        </w:r>
      </w:hyperlink>
      <w:r>
        <w:t xml:space="preserve"> your project title, team member name/V#, supervisor’s name before Friday, Oct. 12 to obtain a group</w:t>
      </w:r>
      <w:r w:rsidR="00D16637">
        <w:t xml:space="preserve"> id</w:t>
      </w:r>
      <w:r>
        <w:t xml:space="preserve">, with subject title as “ELEC/CENG 399 group id”. Failure to do so will result in a deduction of 5% in final grade. </w:t>
      </w:r>
    </w:p>
    <w:p w:rsidR="00750BBD" w:rsidRDefault="00750BBD">
      <w:pPr>
        <w:pStyle w:val="BodyDoubleSpace"/>
      </w:pPr>
      <w:r>
        <w:t>Describe</w:t>
      </w:r>
      <w:r w:rsidR="00047344">
        <w:t xml:space="preserve"> the proposed project, </w:t>
      </w:r>
      <w:r>
        <w:t xml:space="preserve">its </w:t>
      </w:r>
      <w:r w:rsidR="00047344">
        <w:t>motivation,</w:t>
      </w:r>
      <w:r>
        <w:t xml:space="preserve"> background,</w:t>
      </w:r>
      <w:r w:rsidR="00047344">
        <w:t xml:space="preserve"> work</w:t>
      </w:r>
      <w:r w:rsidR="00C11F15">
        <w:t xml:space="preserve"> </w:t>
      </w:r>
      <w:r w:rsidR="00047344">
        <w:t>plan, milestone</w:t>
      </w:r>
      <w:r>
        <w:t>s</w:t>
      </w:r>
      <w:r w:rsidR="00047344">
        <w:t>, deliverables</w:t>
      </w:r>
      <w:r>
        <w:t>,</w:t>
      </w:r>
      <w:r w:rsidR="00047344">
        <w:t xml:space="preserve"> </w:t>
      </w:r>
      <w:r w:rsidR="0042292E">
        <w:t xml:space="preserve">alternative approaches, </w:t>
      </w:r>
      <w:r w:rsidR="00047344">
        <w:t xml:space="preserve">etc. </w:t>
      </w:r>
      <w:r>
        <w:t>Describe the work done so far</w:t>
      </w:r>
      <w:r w:rsidR="00C11F15">
        <w:t xml:space="preserve"> if applicable</w:t>
      </w:r>
      <w:r>
        <w:t xml:space="preserve">. </w:t>
      </w:r>
    </w:p>
    <w:p w:rsidR="00290F4D" w:rsidRDefault="00290F4D">
      <w:pPr>
        <w:pStyle w:val="BodyDoubleSpace"/>
      </w:pPr>
      <w:r>
        <w:t>Hand in the report with your group log book to your supervisor by the due date (Oct. 16) for grading. Late submission may result in deduction on your grade.</w:t>
      </w:r>
    </w:p>
    <w:p w:rsidR="0042292E" w:rsidRDefault="0042292E">
      <w:pPr>
        <w:pStyle w:val="BodyDoubleSpace"/>
      </w:pPr>
      <w:r>
        <w:t>Your supervisor is going to grade your</w:t>
      </w:r>
      <w:r w:rsidR="00BD6ACF">
        <w:t xml:space="preserve"> report, consult him/her</w:t>
      </w:r>
      <w:r>
        <w:t xml:space="preserve"> for additional requirements and expectations.</w:t>
      </w:r>
    </w:p>
    <w:p w:rsidR="00F83E86" w:rsidRDefault="00F83E86">
      <w:pPr>
        <w:rPr>
          <w:bCs/>
        </w:rPr>
      </w:pPr>
      <w:r>
        <w:rPr>
          <w:bCs/>
        </w:rPr>
        <w:br w:type="page"/>
      </w:r>
    </w:p>
    <w:p w:rsidR="00290F4D" w:rsidRDefault="00290F4D" w:rsidP="00290F4D">
      <w:pPr>
        <w:spacing w:line="360" w:lineRule="auto"/>
      </w:pPr>
      <w:bookmarkStart w:id="0" w:name="_GoBack"/>
      <w:r>
        <w:lastRenderedPageBreak/>
        <w:t>Log book grade (25%): ______________</w:t>
      </w:r>
    </w:p>
    <w:p w:rsidR="00290F4D" w:rsidRPr="00290F4D" w:rsidRDefault="00290F4D" w:rsidP="00290F4D">
      <w:pPr>
        <w:pStyle w:val="BodyDoubleSpace"/>
        <w:spacing w:line="360" w:lineRule="auto"/>
        <w:ind w:firstLine="0"/>
      </w:pPr>
      <w:r>
        <w:t>Report grade (75%):     ______________</w:t>
      </w:r>
    </w:p>
    <w:p w:rsidR="00F83E86" w:rsidRPr="003E020C" w:rsidRDefault="00290F4D" w:rsidP="00290F4D">
      <w:pPr>
        <w:spacing w:line="360" w:lineRule="auto"/>
      </w:pPr>
      <w:r w:rsidRPr="00290F4D">
        <w:rPr>
          <w:b/>
        </w:rPr>
        <w:t>Total Grade</w:t>
      </w:r>
      <w:r>
        <w:t xml:space="preserve"> (100%):    _______________</w:t>
      </w:r>
    </w:p>
    <w:bookmarkEnd w:id="0"/>
    <w:p w:rsidR="00F83E86" w:rsidRPr="000766D8" w:rsidRDefault="00F83E86" w:rsidP="00F83E86">
      <w:pPr>
        <w:pStyle w:val="Heading2"/>
        <w:rPr>
          <w:u w:val="single"/>
        </w:rPr>
      </w:pPr>
      <w:r w:rsidRPr="000766D8">
        <w:rPr>
          <w:u w:val="single"/>
        </w:rPr>
        <w:t>Supervisor’s Comments:</w:t>
      </w:r>
    </w:p>
    <w:p w:rsidR="00F83E86" w:rsidRDefault="00F83E86" w:rsidP="00F83E86">
      <w:pPr>
        <w:pStyle w:val="BodyDoubleSpace"/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90F4D">
        <w:t>_________________________</w:t>
      </w:r>
    </w:p>
    <w:p w:rsidR="00F83E86" w:rsidRDefault="00F83E86" w:rsidP="00F83E86">
      <w:pPr>
        <w:pStyle w:val="BodyDoubleSpace"/>
      </w:pPr>
    </w:p>
    <w:p w:rsidR="00F83E86" w:rsidRDefault="00F83E86" w:rsidP="00F83E86">
      <w:pPr>
        <w:pStyle w:val="BodyDoubleSpace"/>
      </w:pPr>
      <w:r>
        <w:t>_______________________    _____________________      ____________________</w:t>
      </w:r>
    </w:p>
    <w:p w:rsidR="00F83E86" w:rsidRPr="003E020C" w:rsidRDefault="00F83E86" w:rsidP="00F83E86">
      <w:pPr>
        <w:pStyle w:val="BodyDoubleSpace"/>
      </w:pPr>
      <w:r>
        <w:t xml:space="preserve"> Supervisor’s name (Print)                    Signature                                    Date</w:t>
      </w:r>
    </w:p>
    <w:p w:rsidR="00F83E86" w:rsidRPr="003E020C" w:rsidRDefault="00F83E86" w:rsidP="00F83E86">
      <w:pPr>
        <w:pStyle w:val="BodyDoubleSpace"/>
        <w:jc w:val="center"/>
      </w:pPr>
    </w:p>
    <w:p w:rsidR="00F83E86" w:rsidRDefault="00F83E86" w:rsidP="00F83E86">
      <w:pPr>
        <w:pStyle w:val="BodyDoubleSpace"/>
      </w:pPr>
      <w:r>
        <w:t>Notes for the supervisor:</w:t>
      </w:r>
    </w:p>
    <w:p w:rsidR="00F83E86" w:rsidRDefault="00F83E86" w:rsidP="00F83E86">
      <w:pPr>
        <w:pStyle w:val="BodyDoubleSpace"/>
        <w:numPr>
          <w:ilvl w:val="0"/>
          <w:numId w:val="2"/>
        </w:numPr>
      </w:pPr>
      <w:r>
        <w:t xml:space="preserve">Please return the marked hard copy to Prof. Tao Lu by </w:t>
      </w:r>
      <w:r w:rsidR="00C52FE7">
        <w:t>Monday, October 23</w:t>
      </w:r>
      <w:r>
        <w:t>.</w:t>
      </w:r>
    </w:p>
    <w:p w:rsidR="00E2355A" w:rsidRPr="00F83E86" w:rsidRDefault="00F83E86" w:rsidP="00E2355A">
      <w:pPr>
        <w:pStyle w:val="BodyDoubleSpace"/>
        <w:numPr>
          <w:ilvl w:val="0"/>
          <w:numId w:val="2"/>
        </w:numPr>
      </w:pPr>
      <w:r>
        <w:t>Attached additional pages for comments if necessary.</w:t>
      </w:r>
    </w:p>
    <w:sectPr w:rsidR="00E2355A" w:rsidRPr="00F83E86" w:rsidSect="002502E0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2160" w:header="1077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91E" w:rsidRDefault="00F0591E">
      <w:r>
        <w:separator/>
      </w:r>
    </w:p>
  </w:endnote>
  <w:endnote w:type="continuationSeparator" w:id="0">
    <w:p w:rsidR="00F0591E" w:rsidRDefault="00F05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47" w:rsidRDefault="00240F47" w:rsidP="0065721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0F47" w:rsidRDefault="00240F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47" w:rsidRDefault="00240F47">
    <w:pPr>
      <w:pStyle w:val="Footer"/>
    </w:pPr>
  </w:p>
  <w:p w:rsidR="00E14AAA" w:rsidRDefault="003C6595" w:rsidP="003C6595">
    <w:pPr>
      <w:pStyle w:val="Footer"/>
    </w:pPr>
    <w:r>
      <w:t>ELEC/CENG 399 Interim Report</w:t>
    </w:r>
    <w:r>
      <w:tab/>
    </w:r>
    <w:r>
      <w:tab/>
      <w:t>[Group ID]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47" w:rsidRPr="000C59F0" w:rsidRDefault="00F83E86" w:rsidP="000C59F0">
    <w:pPr>
      <w:pStyle w:val="Footer"/>
    </w:pPr>
    <w:r>
      <w:t>ELEC/CENG 399 Interim Report</w:t>
    </w:r>
    <w:r>
      <w:tab/>
    </w:r>
    <w:r>
      <w:tab/>
      <w:t>[Group ID]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91E" w:rsidRDefault="00F0591E">
      <w:r>
        <w:separator/>
      </w:r>
    </w:p>
  </w:footnote>
  <w:footnote w:type="continuationSeparator" w:id="0">
    <w:p w:rsidR="00F0591E" w:rsidRDefault="00F059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47" w:rsidRDefault="00240F4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0F47" w:rsidRDefault="00240F47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47" w:rsidRDefault="00240F4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2292E">
      <w:rPr>
        <w:rStyle w:val="PageNumber"/>
        <w:noProof/>
      </w:rPr>
      <w:t>ii</w:t>
    </w:r>
    <w:r>
      <w:rPr>
        <w:rStyle w:val="PageNumber"/>
      </w:rPr>
      <w:fldChar w:fldCharType="end"/>
    </w:r>
  </w:p>
  <w:p w:rsidR="00240F47" w:rsidRDefault="00240F47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47" w:rsidRDefault="00240F47" w:rsidP="006572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40F47" w:rsidRDefault="00240F47" w:rsidP="00E65118">
    <w:pPr>
      <w:ind w:right="360"/>
    </w:pPr>
  </w:p>
  <w:p w:rsidR="00E14AAA" w:rsidRDefault="00E14AA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F47" w:rsidRDefault="00240F47" w:rsidP="006572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90F4D">
      <w:rPr>
        <w:rStyle w:val="PageNumber"/>
        <w:noProof/>
      </w:rPr>
      <w:t>2</w:t>
    </w:r>
    <w:r>
      <w:rPr>
        <w:rStyle w:val="PageNumber"/>
      </w:rPr>
      <w:fldChar w:fldCharType="end"/>
    </w:r>
  </w:p>
  <w:p w:rsidR="00240F47" w:rsidRDefault="003C6595" w:rsidP="003C6595">
    <w:pPr>
      <w:pStyle w:val="Header"/>
    </w:pPr>
    <w:r>
      <w:t>[Project Title]</w:t>
    </w:r>
  </w:p>
  <w:p w:rsidR="00E14AAA" w:rsidRDefault="00E14AAA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980090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736A3" w:rsidRDefault="009736A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0F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40F47" w:rsidRDefault="00F83E86">
    <w:pPr>
      <w:pStyle w:val="Header"/>
    </w:pPr>
    <w:r>
      <w:t>[Project Title]</w:t>
    </w:r>
  </w:p>
  <w:p w:rsidR="00E14AAA" w:rsidRDefault="00E14A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87A26"/>
    <w:multiLevelType w:val="hybridMultilevel"/>
    <w:tmpl w:val="E5C2CA9E"/>
    <w:lvl w:ilvl="0" w:tplc="F4D63BF0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>
    <w:nsid w:val="4F3F62D5"/>
    <w:multiLevelType w:val="hybridMultilevel"/>
    <w:tmpl w:val="FFCCC2CE"/>
    <w:lvl w:ilvl="0" w:tplc="04090001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8DF"/>
    <w:rsid w:val="00000179"/>
    <w:rsid w:val="00016381"/>
    <w:rsid w:val="000206DC"/>
    <w:rsid w:val="00047344"/>
    <w:rsid w:val="00054177"/>
    <w:rsid w:val="0007742F"/>
    <w:rsid w:val="000A031E"/>
    <w:rsid w:val="000A3017"/>
    <w:rsid w:val="000C59F0"/>
    <w:rsid w:val="000E7E85"/>
    <w:rsid w:val="00117ECD"/>
    <w:rsid w:val="00191F48"/>
    <w:rsid w:val="001B16EB"/>
    <w:rsid w:val="001F2F89"/>
    <w:rsid w:val="002167E8"/>
    <w:rsid w:val="002339D8"/>
    <w:rsid w:val="0023529C"/>
    <w:rsid w:val="00240F47"/>
    <w:rsid w:val="002502E0"/>
    <w:rsid w:val="002600E1"/>
    <w:rsid w:val="00276D02"/>
    <w:rsid w:val="002825B7"/>
    <w:rsid w:val="00290F4D"/>
    <w:rsid w:val="002B6DDE"/>
    <w:rsid w:val="002B7272"/>
    <w:rsid w:val="002E59EB"/>
    <w:rsid w:val="00306939"/>
    <w:rsid w:val="00337BD5"/>
    <w:rsid w:val="003522E5"/>
    <w:rsid w:val="003578FC"/>
    <w:rsid w:val="0036697A"/>
    <w:rsid w:val="00376C07"/>
    <w:rsid w:val="003B33CA"/>
    <w:rsid w:val="003C6595"/>
    <w:rsid w:val="00402E31"/>
    <w:rsid w:val="0042292E"/>
    <w:rsid w:val="004240C3"/>
    <w:rsid w:val="004306B6"/>
    <w:rsid w:val="0043453D"/>
    <w:rsid w:val="00494478"/>
    <w:rsid w:val="00496752"/>
    <w:rsid w:val="004D1410"/>
    <w:rsid w:val="004D34A4"/>
    <w:rsid w:val="004D5DB1"/>
    <w:rsid w:val="005075B5"/>
    <w:rsid w:val="00561E0C"/>
    <w:rsid w:val="00597800"/>
    <w:rsid w:val="005A6B2B"/>
    <w:rsid w:val="005C0C71"/>
    <w:rsid w:val="00611EDF"/>
    <w:rsid w:val="006153D5"/>
    <w:rsid w:val="006227F7"/>
    <w:rsid w:val="00624BB2"/>
    <w:rsid w:val="00624F76"/>
    <w:rsid w:val="00642810"/>
    <w:rsid w:val="006521D7"/>
    <w:rsid w:val="0065721F"/>
    <w:rsid w:val="006702BC"/>
    <w:rsid w:val="006719D6"/>
    <w:rsid w:val="00681C15"/>
    <w:rsid w:val="006A6C77"/>
    <w:rsid w:val="006A7DF8"/>
    <w:rsid w:val="006C6595"/>
    <w:rsid w:val="006E11BE"/>
    <w:rsid w:val="006F22FE"/>
    <w:rsid w:val="00703A5D"/>
    <w:rsid w:val="00712E47"/>
    <w:rsid w:val="00720A0C"/>
    <w:rsid w:val="007356EC"/>
    <w:rsid w:val="00750BBD"/>
    <w:rsid w:val="00753F94"/>
    <w:rsid w:val="00760196"/>
    <w:rsid w:val="00786B9B"/>
    <w:rsid w:val="007A537A"/>
    <w:rsid w:val="007A6301"/>
    <w:rsid w:val="007B5E0C"/>
    <w:rsid w:val="007E1239"/>
    <w:rsid w:val="007F249B"/>
    <w:rsid w:val="00815076"/>
    <w:rsid w:val="00836E6D"/>
    <w:rsid w:val="00863AFC"/>
    <w:rsid w:val="00864903"/>
    <w:rsid w:val="008974E6"/>
    <w:rsid w:val="008A475D"/>
    <w:rsid w:val="008C7B0F"/>
    <w:rsid w:val="008C7BE5"/>
    <w:rsid w:val="008D1D47"/>
    <w:rsid w:val="008F2B4C"/>
    <w:rsid w:val="00946206"/>
    <w:rsid w:val="009736A3"/>
    <w:rsid w:val="009929F2"/>
    <w:rsid w:val="00996307"/>
    <w:rsid w:val="009A3CF2"/>
    <w:rsid w:val="009C2119"/>
    <w:rsid w:val="009C5000"/>
    <w:rsid w:val="009D62EF"/>
    <w:rsid w:val="00A6511F"/>
    <w:rsid w:val="00A67A90"/>
    <w:rsid w:val="00A7412B"/>
    <w:rsid w:val="00AE2312"/>
    <w:rsid w:val="00AE4680"/>
    <w:rsid w:val="00AF42F4"/>
    <w:rsid w:val="00B55FF9"/>
    <w:rsid w:val="00B94122"/>
    <w:rsid w:val="00BC78DF"/>
    <w:rsid w:val="00BD6ACF"/>
    <w:rsid w:val="00BE09F4"/>
    <w:rsid w:val="00BE5145"/>
    <w:rsid w:val="00BF16ED"/>
    <w:rsid w:val="00BF22D2"/>
    <w:rsid w:val="00C11F15"/>
    <w:rsid w:val="00C36D9D"/>
    <w:rsid w:val="00C466E1"/>
    <w:rsid w:val="00C52FE7"/>
    <w:rsid w:val="00C568FC"/>
    <w:rsid w:val="00C60733"/>
    <w:rsid w:val="00C74F0B"/>
    <w:rsid w:val="00CC01A1"/>
    <w:rsid w:val="00CE612C"/>
    <w:rsid w:val="00D00909"/>
    <w:rsid w:val="00D14DC7"/>
    <w:rsid w:val="00D16637"/>
    <w:rsid w:val="00D3507F"/>
    <w:rsid w:val="00D77537"/>
    <w:rsid w:val="00DB72C8"/>
    <w:rsid w:val="00E14AAA"/>
    <w:rsid w:val="00E2252B"/>
    <w:rsid w:val="00E22659"/>
    <w:rsid w:val="00E2355A"/>
    <w:rsid w:val="00E577E1"/>
    <w:rsid w:val="00E6065C"/>
    <w:rsid w:val="00E65118"/>
    <w:rsid w:val="00E9051A"/>
    <w:rsid w:val="00EA61AC"/>
    <w:rsid w:val="00EC4293"/>
    <w:rsid w:val="00EC60CA"/>
    <w:rsid w:val="00ED129E"/>
    <w:rsid w:val="00ED6B7F"/>
    <w:rsid w:val="00EF1353"/>
    <w:rsid w:val="00F0591E"/>
    <w:rsid w:val="00F149AD"/>
    <w:rsid w:val="00F213DD"/>
    <w:rsid w:val="00F26DB6"/>
    <w:rsid w:val="00F33E36"/>
    <w:rsid w:val="00F62194"/>
    <w:rsid w:val="00F75B55"/>
    <w:rsid w:val="00F83E86"/>
    <w:rsid w:val="00FD0E86"/>
    <w:rsid w:val="00FD6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CA" w:eastAsia="en-US"/>
    </w:rPr>
  </w:style>
  <w:style w:type="paragraph" w:styleId="Heading1">
    <w:name w:val="heading 1"/>
    <w:basedOn w:val="Normal"/>
    <w:next w:val="BodyDoubleSpace"/>
    <w:qFormat/>
    <w:rsid w:val="001F2F89"/>
    <w:pPr>
      <w:keepNext/>
      <w:pageBreakBefore/>
      <w:spacing w:before="240" w:after="60"/>
      <w:jc w:val="center"/>
      <w:outlineLvl w:val="0"/>
    </w:pPr>
    <w:rPr>
      <w:rFonts w:ascii="Arial" w:eastAsia="Times" w:hAnsi="Arial"/>
      <w:b/>
      <w:kern w:val="32"/>
      <w:sz w:val="28"/>
      <w:szCs w:val="20"/>
    </w:rPr>
  </w:style>
  <w:style w:type="paragraph" w:styleId="Heading2">
    <w:name w:val="heading 2"/>
    <w:basedOn w:val="Normal"/>
    <w:next w:val="BodyDoubleSpace"/>
    <w:qFormat/>
    <w:rsid w:val="005A6B2B"/>
    <w:pPr>
      <w:keepNext/>
      <w:spacing w:before="240" w:after="60"/>
      <w:outlineLvl w:val="1"/>
    </w:pPr>
    <w:rPr>
      <w:rFonts w:ascii="Arial" w:eastAsia="Times" w:hAnsi="Arial"/>
      <w:b/>
      <w:szCs w:val="20"/>
    </w:rPr>
  </w:style>
  <w:style w:type="paragraph" w:styleId="Heading3">
    <w:name w:val="heading 3"/>
    <w:basedOn w:val="Normal"/>
    <w:next w:val="BodyDoubleSpace"/>
    <w:qFormat/>
    <w:rsid w:val="005A6B2B"/>
    <w:pPr>
      <w:keepNext/>
      <w:spacing w:before="240" w:after="60"/>
      <w:outlineLvl w:val="2"/>
    </w:pPr>
    <w:rPr>
      <w:rFonts w:ascii="Arial" w:eastAsia="Times" w:hAnsi="Arial"/>
      <w:b/>
      <w:sz w:val="22"/>
      <w:szCs w:val="20"/>
    </w:rPr>
  </w:style>
  <w:style w:type="paragraph" w:styleId="Heading4">
    <w:name w:val="heading 4"/>
    <w:basedOn w:val="Normal"/>
    <w:next w:val="BodyDoubleSpace"/>
    <w:qFormat/>
    <w:rsid w:val="005A6B2B"/>
    <w:pPr>
      <w:keepNext/>
      <w:spacing w:before="240" w:after="60"/>
      <w:outlineLvl w:val="3"/>
    </w:pPr>
    <w:rPr>
      <w:rFonts w:ascii="Arial" w:eastAsia="Times" w:hAnsi="Arial"/>
      <w:sz w:val="22"/>
      <w:szCs w:val="20"/>
    </w:rPr>
  </w:style>
  <w:style w:type="paragraph" w:styleId="Heading5">
    <w:name w:val="heading 5"/>
    <w:basedOn w:val="Normal"/>
    <w:next w:val="BodyDoubleSpace"/>
    <w:qFormat/>
    <w:rsid w:val="005A6B2B"/>
    <w:pPr>
      <w:spacing w:before="240" w:after="60"/>
      <w:outlineLvl w:val="4"/>
    </w:pPr>
    <w:rPr>
      <w:rFonts w:eastAsia="Times"/>
      <w:sz w:val="22"/>
      <w:szCs w:val="20"/>
    </w:rPr>
  </w:style>
  <w:style w:type="paragraph" w:styleId="Heading6">
    <w:name w:val="heading 6"/>
    <w:basedOn w:val="Normal"/>
    <w:next w:val="BodyDoubleSpace"/>
    <w:qFormat/>
    <w:rsid w:val="005A6B2B"/>
    <w:pPr>
      <w:spacing w:before="240" w:after="60"/>
      <w:outlineLvl w:val="5"/>
    </w:pPr>
    <w:rPr>
      <w:rFonts w:eastAsia="Times"/>
      <w:sz w:val="22"/>
      <w:szCs w:val="20"/>
    </w:rPr>
  </w:style>
  <w:style w:type="paragraph" w:styleId="Heading7">
    <w:name w:val="heading 7"/>
    <w:basedOn w:val="Normal"/>
    <w:next w:val="BodyDoubleSpace"/>
    <w:qFormat/>
    <w:rsid w:val="005A6B2B"/>
    <w:pPr>
      <w:spacing w:before="240" w:after="60"/>
      <w:outlineLvl w:val="6"/>
    </w:pPr>
    <w:rPr>
      <w:rFonts w:ascii="Arial" w:eastAsia="Times" w:hAnsi="Arial"/>
      <w:sz w:val="20"/>
      <w:szCs w:val="20"/>
    </w:rPr>
  </w:style>
  <w:style w:type="paragraph" w:styleId="Heading8">
    <w:name w:val="heading 8"/>
    <w:basedOn w:val="Normal"/>
    <w:next w:val="BodyDoubleSpace"/>
    <w:qFormat/>
    <w:rsid w:val="005A6B2B"/>
    <w:pPr>
      <w:keepNext/>
      <w:widowControl w:val="0"/>
      <w:spacing w:after="120"/>
      <w:outlineLvl w:val="7"/>
    </w:pPr>
    <w:rPr>
      <w:rFonts w:ascii="Arial" w:hAnsi="Arial"/>
      <w:sz w:val="20"/>
      <w:szCs w:val="20"/>
    </w:rPr>
  </w:style>
  <w:style w:type="paragraph" w:styleId="Heading9">
    <w:name w:val="heading 9"/>
    <w:basedOn w:val="Normal"/>
    <w:next w:val="BodyDoubleSpace"/>
    <w:qFormat/>
    <w:rsid w:val="005A6B2B"/>
    <w:pPr>
      <w:spacing w:before="240" w:after="60"/>
      <w:outlineLvl w:val="8"/>
    </w:pPr>
    <w:rPr>
      <w:rFonts w:ascii="Arial" w:eastAsia="Times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DoubleSpace">
    <w:name w:val="Body Double Space"/>
    <w:basedOn w:val="Normal"/>
    <w:pPr>
      <w:spacing w:line="480" w:lineRule="auto"/>
      <w:ind w:firstLine="210"/>
    </w:pPr>
    <w:rPr>
      <w:rFonts w:eastAsia="Times"/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eastAsia="Times"/>
      <w:szCs w:val="20"/>
    </w:rPr>
  </w:style>
  <w:style w:type="paragraph" w:styleId="Footer">
    <w:name w:val="footer"/>
    <w:basedOn w:val="Normal"/>
    <w:rsid w:val="0007742F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</w:style>
  <w:style w:type="paragraph" w:customStyle="1" w:styleId="Body15Space">
    <w:name w:val="Body 1.5 Space"/>
    <w:basedOn w:val="Normal"/>
    <w:pPr>
      <w:spacing w:line="360" w:lineRule="auto"/>
      <w:ind w:firstLine="210"/>
    </w:pPr>
  </w:style>
  <w:style w:type="paragraph" w:customStyle="1" w:styleId="BodySingleSpace">
    <w:name w:val="Body Single Space"/>
    <w:basedOn w:val="Normal"/>
    <w:pPr>
      <w:ind w:firstLine="210"/>
    </w:pPr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BlockQuote">
    <w:name w:val="BlockQuote"/>
    <w:basedOn w:val="Normal"/>
    <w:next w:val="BodyDoubleSpace"/>
    <w:pPr>
      <w:spacing w:before="120" w:after="240"/>
      <w:ind w:left="1440" w:right="1440"/>
    </w:pPr>
    <w:rPr>
      <w:rFonts w:eastAsia="Times"/>
      <w:szCs w:val="20"/>
    </w:rPr>
  </w:style>
  <w:style w:type="paragraph" w:styleId="Caption">
    <w:name w:val="caption"/>
    <w:basedOn w:val="Normal"/>
    <w:next w:val="BodyDoubleSpace"/>
    <w:qFormat/>
    <w:pPr>
      <w:spacing w:line="360" w:lineRule="auto"/>
    </w:pPr>
    <w:rPr>
      <w:b/>
      <w:bCs/>
      <w:sz w:val="22"/>
      <w:szCs w:val="20"/>
    </w:rPr>
  </w:style>
  <w:style w:type="paragraph" w:customStyle="1" w:styleId="BibliographyEntry">
    <w:name w:val="Bibliography Entry"/>
    <w:basedOn w:val="Normal"/>
    <w:pPr>
      <w:tabs>
        <w:tab w:val="left" w:pos="8641"/>
      </w:tabs>
      <w:ind w:left="360" w:hanging="360"/>
      <w:jc w:val="right"/>
    </w:pPr>
    <w:rPr>
      <w:spacing w:val="-2"/>
    </w:rPr>
  </w:style>
  <w:style w:type="paragraph" w:customStyle="1" w:styleId="TitlePage15Space">
    <w:name w:val="Title Page 1.5 Space"/>
    <w:basedOn w:val="Normal"/>
    <w:pPr>
      <w:jc w:val="center"/>
    </w:pPr>
  </w:style>
  <w:style w:type="paragraph" w:customStyle="1" w:styleId="TitlePageSingleSpace">
    <w:name w:val="Title Page Single Space"/>
    <w:basedOn w:val="Normal"/>
    <w:pPr>
      <w:jc w:val="center"/>
    </w:pPr>
  </w:style>
  <w:style w:type="paragraph" w:customStyle="1" w:styleId="TitlePageDoubleSpace">
    <w:name w:val="Title Page Double Space"/>
    <w:basedOn w:val="Normal"/>
    <w:pPr>
      <w:spacing w:line="480" w:lineRule="auto"/>
      <w:jc w:val="center"/>
    </w:p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rsid w:val="0023529C"/>
    <w:pPr>
      <w:tabs>
        <w:tab w:val="left" w:pos="187"/>
        <w:tab w:val="right" w:pos="8640"/>
      </w:tabs>
      <w:spacing w:after="120" w:line="220" w:lineRule="exact"/>
      <w:ind w:left="187" w:hanging="187"/>
      <w:jc w:val="both"/>
    </w:pPr>
    <w:rPr>
      <w:spacing w:val="-2"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sid w:val="0023529C"/>
    <w:pPr>
      <w:tabs>
        <w:tab w:val="left" w:pos="187"/>
        <w:tab w:val="right" w:pos="8640"/>
      </w:tabs>
      <w:spacing w:after="120" w:line="220" w:lineRule="exact"/>
      <w:ind w:left="187" w:hanging="187"/>
      <w:jc w:val="both"/>
    </w:pPr>
    <w:rPr>
      <w:spacing w:val="-2"/>
      <w:sz w:val="20"/>
      <w:szCs w:val="20"/>
    </w:rPr>
  </w:style>
  <w:style w:type="paragraph" w:customStyle="1" w:styleId="GlossaryDefinition">
    <w:name w:val="Glossary Definition"/>
    <w:basedOn w:val="Normal"/>
    <w:pPr>
      <w:tabs>
        <w:tab w:val="right" w:pos="8640"/>
      </w:tabs>
      <w:spacing w:after="280"/>
      <w:jc w:val="both"/>
    </w:pPr>
    <w:rPr>
      <w:spacing w:val="-2"/>
      <w:szCs w:val="20"/>
    </w:rPr>
  </w:style>
  <w:style w:type="character" w:customStyle="1" w:styleId="GlossaryEntry">
    <w:name w:val="Glossary Entry"/>
    <w:rPr>
      <w:b/>
    </w:rPr>
  </w:style>
  <w:style w:type="paragraph" w:styleId="TableofFigures">
    <w:name w:val="table of figures"/>
    <w:basedOn w:val="Normal"/>
    <w:next w:val="Normal"/>
    <w:semiHidden/>
    <w:rsid w:val="002167E8"/>
  </w:style>
  <w:style w:type="character" w:customStyle="1" w:styleId="HeaderChar">
    <w:name w:val="Header Char"/>
    <w:basedOn w:val="DefaultParagraphFont"/>
    <w:link w:val="Header"/>
    <w:uiPriority w:val="99"/>
    <w:rsid w:val="009736A3"/>
    <w:rPr>
      <w:rFonts w:eastAsia="Times"/>
      <w:sz w:val="24"/>
      <w:lang w:val="en-C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CA" w:eastAsia="en-US"/>
    </w:rPr>
  </w:style>
  <w:style w:type="paragraph" w:styleId="Heading1">
    <w:name w:val="heading 1"/>
    <w:basedOn w:val="Normal"/>
    <w:next w:val="BodyDoubleSpace"/>
    <w:qFormat/>
    <w:rsid w:val="001F2F89"/>
    <w:pPr>
      <w:keepNext/>
      <w:pageBreakBefore/>
      <w:spacing w:before="240" w:after="60"/>
      <w:jc w:val="center"/>
      <w:outlineLvl w:val="0"/>
    </w:pPr>
    <w:rPr>
      <w:rFonts w:ascii="Arial" w:eastAsia="Times" w:hAnsi="Arial"/>
      <w:b/>
      <w:kern w:val="32"/>
      <w:sz w:val="28"/>
      <w:szCs w:val="20"/>
    </w:rPr>
  </w:style>
  <w:style w:type="paragraph" w:styleId="Heading2">
    <w:name w:val="heading 2"/>
    <w:basedOn w:val="Normal"/>
    <w:next w:val="BodyDoubleSpace"/>
    <w:qFormat/>
    <w:rsid w:val="005A6B2B"/>
    <w:pPr>
      <w:keepNext/>
      <w:spacing w:before="240" w:after="60"/>
      <w:outlineLvl w:val="1"/>
    </w:pPr>
    <w:rPr>
      <w:rFonts w:ascii="Arial" w:eastAsia="Times" w:hAnsi="Arial"/>
      <w:b/>
      <w:szCs w:val="20"/>
    </w:rPr>
  </w:style>
  <w:style w:type="paragraph" w:styleId="Heading3">
    <w:name w:val="heading 3"/>
    <w:basedOn w:val="Normal"/>
    <w:next w:val="BodyDoubleSpace"/>
    <w:qFormat/>
    <w:rsid w:val="005A6B2B"/>
    <w:pPr>
      <w:keepNext/>
      <w:spacing w:before="240" w:after="60"/>
      <w:outlineLvl w:val="2"/>
    </w:pPr>
    <w:rPr>
      <w:rFonts w:ascii="Arial" w:eastAsia="Times" w:hAnsi="Arial"/>
      <w:b/>
      <w:sz w:val="22"/>
      <w:szCs w:val="20"/>
    </w:rPr>
  </w:style>
  <w:style w:type="paragraph" w:styleId="Heading4">
    <w:name w:val="heading 4"/>
    <w:basedOn w:val="Normal"/>
    <w:next w:val="BodyDoubleSpace"/>
    <w:qFormat/>
    <w:rsid w:val="005A6B2B"/>
    <w:pPr>
      <w:keepNext/>
      <w:spacing w:before="240" w:after="60"/>
      <w:outlineLvl w:val="3"/>
    </w:pPr>
    <w:rPr>
      <w:rFonts w:ascii="Arial" w:eastAsia="Times" w:hAnsi="Arial"/>
      <w:sz w:val="22"/>
      <w:szCs w:val="20"/>
    </w:rPr>
  </w:style>
  <w:style w:type="paragraph" w:styleId="Heading5">
    <w:name w:val="heading 5"/>
    <w:basedOn w:val="Normal"/>
    <w:next w:val="BodyDoubleSpace"/>
    <w:qFormat/>
    <w:rsid w:val="005A6B2B"/>
    <w:pPr>
      <w:spacing w:before="240" w:after="60"/>
      <w:outlineLvl w:val="4"/>
    </w:pPr>
    <w:rPr>
      <w:rFonts w:eastAsia="Times"/>
      <w:sz w:val="22"/>
      <w:szCs w:val="20"/>
    </w:rPr>
  </w:style>
  <w:style w:type="paragraph" w:styleId="Heading6">
    <w:name w:val="heading 6"/>
    <w:basedOn w:val="Normal"/>
    <w:next w:val="BodyDoubleSpace"/>
    <w:qFormat/>
    <w:rsid w:val="005A6B2B"/>
    <w:pPr>
      <w:spacing w:before="240" w:after="60"/>
      <w:outlineLvl w:val="5"/>
    </w:pPr>
    <w:rPr>
      <w:rFonts w:eastAsia="Times"/>
      <w:sz w:val="22"/>
      <w:szCs w:val="20"/>
    </w:rPr>
  </w:style>
  <w:style w:type="paragraph" w:styleId="Heading7">
    <w:name w:val="heading 7"/>
    <w:basedOn w:val="Normal"/>
    <w:next w:val="BodyDoubleSpace"/>
    <w:qFormat/>
    <w:rsid w:val="005A6B2B"/>
    <w:pPr>
      <w:spacing w:before="240" w:after="60"/>
      <w:outlineLvl w:val="6"/>
    </w:pPr>
    <w:rPr>
      <w:rFonts w:ascii="Arial" w:eastAsia="Times" w:hAnsi="Arial"/>
      <w:sz w:val="20"/>
      <w:szCs w:val="20"/>
    </w:rPr>
  </w:style>
  <w:style w:type="paragraph" w:styleId="Heading8">
    <w:name w:val="heading 8"/>
    <w:basedOn w:val="Normal"/>
    <w:next w:val="BodyDoubleSpace"/>
    <w:qFormat/>
    <w:rsid w:val="005A6B2B"/>
    <w:pPr>
      <w:keepNext/>
      <w:widowControl w:val="0"/>
      <w:spacing w:after="120"/>
      <w:outlineLvl w:val="7"/>
    </w:pPr>
    <w:rPr>
      <w:rFonts w:ascii="Arial" w:hAnsi="Arial"/>
      <w:sz w:val="20"/>
      <w:szCs w:val="20"/>
    </w:rPr>
  </w:style>
  <w:style w:type="paragraph" w:styleId="Heading9">
    <w:name w:val="heading 9"/>
    <w:basedOn w:val="Normal"/>
    <w:next w:val="BodyDoubleSpace"/>
    <w:qFormat/>
    <w:rsid w:val="005A6B2B"/>
    <w:pPr>
      <w:spacing w:before="240" w:after="60"/>
      <w:outlineLvl w:val="8"/>
    </w:pPr>
    <w:rPr>
      <w:rFonts w:ascii="Arial" w:eastAsia="Times" w:hAnsi="Arial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DoubleSpace">
    <w:name w:val="Body Double Space"/>
    <w:basedOn w:val="Normal"/>
    <w:pPr>
      <w:spacing w:line="480" w:lineRule="auto"/>
      <w:ind w:firstLine="210"/>
    </w:pPr>
    <w:rPr>
      <w:rFonts w:eastAsia="Times"/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eastAsia="Times"/>
      <w:szCs w:val="20"/>
    </w:rPr>
  </w:style>
  <w:style w:type="paragraph" w:styleId="Footer">
    <w:name w:val="footer"/>
    <w:basedOn w:val="Normal"/>
    <w:rsid w:val="0007742F"/>
    <w:pPr>
      <w:tabs>
        <w:tab w:val="center" w:pos="4320"/>
        <w:tab w:val="right" w:pos="8640"/>
      </w:tabs>
    </w:pPr>
  </w:style>
  <w:style w:type="paragraph" w:styleId="TOC1">
    <w:name w:val="toc 1"/>
    <w:basedOn w:val="Normal"/>
    <w:next w:val="Normal"/>
    <w:autoRedefine/>
    <w:semiHidden/>
  </w:style>
  <w:style w:type="paragraph" w:customStyle="1" w:styleId="Body15Space">
    <w:name w:val="Body 1.5 Space"/>
    <w:basedOn w:val="Normal"/>
    <w:pPr>
      <w:spacing w:line="360" w:lineRule="auto"/>
      <w:ind w:firstLine="210"/>
    </w:pPr>
  </w:style>
  <w:style w:type="paragraph" w:customStyle="1" w:styleId="BodySingleSpace">
    <w:name w:val="Body Single Space"/>
    <w:basedOn w:val="Normal"/>
    <w:pPr>
      <w:ind w:firstLine="210"/>
    </w:pPr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BlockQuote">
    <w:name w:val="BlockQuote"/>
    <w:basedOn w:val="Normal"/>
    <w:next w:val="BodyDoubleSpace"/>
    <w:pPr>
      <w:spacing w:before="120" w:after="240"/>
      <w:ind w:left="1440" w:right="1440"/>
    </w:pPr>
    <w:rPr>
      <w:rFonts w:eastAsia="Times"/>
      <w:szCs w:val="20"/>
    </w:rPr>
  </w:style>
  <w:style w:type="paragraph" w:styleId="Caption">
    <w:name w:val="caption"/>
    <w:basedOn w:val="Normal"/>
    <w:next w:val="BodyDoubleSpace"/>
    <w:qFormat/>
    <w:pPr>
      <w:spacing w:line="360" w:lineRule="auto"/>
    </w:pPr>
    <w:rPr>
      <w:b/>
      <w:bCs/>
      <w:sz w:val="22"/>
      <w:szCs w:val="20"/>
    </w:rPr>
  </w:style>
  <w:style w:type="paragraph" w:customStyle="1" w:styleId="BibliographyEntry">
    <w:name w:val="Bibliography Entry"/>
    <w:basedOn w:val="Normal"/>
    <w:pPr>
      <w:tabs>
        <w:tab w:val="left" w:pos="8641"/>
      </w:tabs>
      <w:ind w:left="360" w:hanging="360"/>
      <w:jc w:val="right"/>
    </w:pPr>
    <w:rPr>
      <w:spacing w:val="-2"/>
    </w:rPr>
  </w:style>
  <w:style w:type="paragraph" w:customStyle="1" w:styleId="TitlePage15Space">
    <w:name w:val="Title Page 1.5 Space"/>
    <w:basedOn w:val="Normal"/>
    <w:pPr>
      <w:jc w:val="center"/>
    </w:pPr>
  </w:style>
  <w:style w:type="paragraph" w:customStyle="1" w:styleId="TitlePageSingleSpace">
    <w:name w:val="Title Page Single Space"/>
    <w:basedOn w:val="Normal"/>
    <w:pPr>
      <w:jc w:val="center"/>
    </w:pPr>
  </w:style>
  <w:style w:type="paragraph" w:customStyle="1" w:styleId="TitlePageDoubleSpace">
    <w:name w:val="Title Page Double Space"/>
    <w:basedOn w:val="Normal"/>
    <w:pPr>
      <w:spacing w:line="480" w:lineRule="auto"/>
      <w:jc w:val="center"/>
    </w:p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rsid w:val="0023529C"/>
    <w:pPr>
      <w:tabs>
        <w:tab w:val="left" w:pos="187"/>
        <w:tab w:val="right" w:pos="8640"/>
      </w:tabs>
      <w:spacing w:after="120" w:line="220" w:lineRule="exact"/>
      <w:ind w:left="187" w:hanging="187"/>
      <w:jc w:val="both"/>
    </w:pPr>
    <w:rPr>
      <w:spacing w:val="-2"/>
      <w:sz w:val="20"/>
      <w:szCs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rsid w:val="0023529C"/>
    <w:pPr>
      <w:tabs>
        <w:tab w:val="left" w:pos="187"/>
        <w:tab w:val="right" w:pos="8640"/>
      </w:tabs>
      <w:spacing w:after="120" w:line="220" w:lineRule="exact"/>
      <w:ind w:left="187" w:hanging="187"/>
      <w:jc w:val="both"/>
    </w:pPr>
    <w:rPr>
      <w:spacing w:val="-2"/>
      <w:sz w:val="20"/>
      <w:szCs w:val="20"/>
    </w:rPr>
  </w:style>
  <w:style w:type="paragraph" w:customStyle="1" w:styleId="GlossaryDefinition">
    <w:name w:val="Glossary Definition"/>
    <w:basedOn w:val="Normal"/>
    <w:pPr>
      <w:tabs>
        <w:tab w:val="right" w:pos="8640"/>
      </w:tabs>
      <w:spacing w:after="280"/>
      <w:jc w:val="both"/>
    </w:pPr>
    <w:rPr>
      <w:spacing w:val="-2"/>
      <w:szCs w:val="20"/>
    </w:rPr>
  </w:style>
  <w:style w:type="character" w:customStyle="1" w:styleId="GlossaryEntry">
    <w:name w:val="Glossary Entry"/>
    <w:rPr>
      <w:b/>
    </w:rPr>
  </w:style>
  <w:style w:type="paragraph" w:styleId="TableofFigures">
    <w:name w:val="table of figures"/>
    <w:basedOn w:val="Normal"/>
    <w:next w:val="Normal"/>
    <w:semiHidden/>
    <w:rsid w:val="002167E8"/>
  </w:style>
  <w:style w:type="character" w:customStyle="1" w:styleId="HeaderChar">
    <w:name w:val="Header Char"/>
    <w:basedOn w:val="DefaultParagraphFont"/>
    <w:link w:val="Header"/>
    <w:uiPriority w:val="99"/>
    <w:rsid w:val="009736A3"/>
    <w:rPr>
      <w:rFonts w:eastAsia="Times"/>
      <w:sz w:val="24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taolu@ece.uvic.ca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olu\Downloads\UVicThesisTemplatev17Aug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UVicThesisTemplatev17Aug09</Template>
  <TotalTime>24</TotalTime>
  <Pages>3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UVic Thesis Template</vt:lpstr>
    </vt:vector>
  </TitlesOfParts>
  <Company>University of Victoria</Company>
  <LinksUpToDate>false</LinksUpToDate>
  <CharactersWithSpaces>2506</CharactersWithSpaces>
  <SharedDoc>false</SharedDoc>
  <HLinks>
    <vt:vector size="66" baseType="variant">
      <vt:variant>
        <vt:i4>3539055</vt:i4>
      </vt:variant>
      <vt:variant>
        <vt:i4>139</vt:i4>
      </vt:variant>
      <vt:variant>
        <vt:i4>0</vt:i4>
      </vt:variant>
      <vt:variant>
        <vt:i4>5</vt:i4>
      </vt:variant>
      <vt:variant>
        <vt:lpwstr>http://web.uvic.ca/gradstudies/research/thesis.html</vt:lpwstr>
      </vt:variant>
      <vt:variant>
        <vt:lpwstr/>
      </vt:variant>
      <vt:variant>
        <vt:i4>1048633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_Toc159923386</vt:lpwstr>
      </vt:variant>
      <vt:variant>
        <vt:i4>1048633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_Toc159923385</vt:lpwstr>
      </vt:variant>
      <vt:variant>
        <vt:i4>1048633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_Toc159923384</vt:lpwstr>
      </vt:variant>
      <vt:variant>
        <vt:i4>1048633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_Toc159923383</vt:lpwstr>
      </vt:variant>
      <vt:variant>
        <vt:i4>1048633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_Toc159923382</vt:lpwstr>
      </vt:variant>
      <vt:variant>
        <vt:i4>1048633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_Toc159923381</vt:lpwstr>
      </vt:variant>
      <vt:variant>
        <vt:i4>1048633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_Toc159923380</vt:lpwstr>
      </vt:variant>
      <vt:variant>
        <vt:i4>2031673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_Toc159923379</vt:lpwstr>
      </vt:variant>
      <vt:variant>
        <vt:i4>2031673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_Toc159923378</vt:lpwstr>
      </vt:variant>
      <vt:variant>
        <vt:i4>2031673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_Toc159923377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UVic Thesis Template</dc:title>
  <dc:creator>taolu</dc:creator>
  <dc:description>Follows UVic Graduate Admissions &amp; Records   Guidelines for the Preparation of Master's Theses and Doctoral Dissertations._x000d_
prepared by: D. Stoll &lt;dstoll@uvic.ca&gt;</dc:description>
  <cp:lastModifiedBy>taolu</cp:lastModifiedBy>
  <cp:revision>12</cp:revision>
  <cp:lastPrinted>2005-07-27T21:46:00Z</cp:lastPrinted>
  <dcterms:created xsi:type="dcterms:W3CDTF">2012-09-04T00:47:00Z</dcterms:created>
  <dcterms:modified xsi:type="dcterms:W3CDTF">2012-09-04T07:15:00Z</dcterms:modified>
</cp:coreProperties>
</file>